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0FE60" w14:textId="3DCF2B3A" w:rsidR="0058557A" w:rsidRPr="00974DFF" w:rsidRDefault="00AC7A93" w:rsidP="00974DFF">
      <w:pPr>
        <w:pStyle w:val="Standard"/>
        <w:widowControl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974DFF">
        <w:rPr>
          <w:rFonts w:ascii="標楷體" w:eastAsia="標楷體" w:hAnsi="標楷體"/>
          <w:b/>
          <w:bCs/>
          <w:kern w:val="0"/>
          <w:sz w:val="32"/>
          <w:szCs w:val="32"/>
        </w:rPr>
        <w:t>沈時義先生紀念獎學金規定</w:t>
      </w:r>
    </w:p>
    <w:p w14:paraId="26D0886E" w14:textId="77777777" w:rsidR="00974DFF" w:rsidRDefault="00974DFF" w:rsidP="00974DFF">
      <w:pPr>
        <w:pStyle w:val="Standard"/>
        <w:widowControl/>
        <w:spacing w:line="340" w:lineRule="exact"/>
        <w:rPr>
          <w:rFonts w:ascii="標楷體" w:eastAsia="標楷體" w:hAnsi="標楷體"/>
          <w:color w:val="000000"/>
          <w:kern w:val="0"/>
        </w:rPr>
      </w:pPr>
    </w:p>
    <w:p w14:paraId="4DF3BD32" w14:textId="325235B5" w:rsidR="00974DFF" w:rsidRPr="00C163BB" w:rsidRDefault="00974DFF" w:rsidP="00974DFF">
      <w:pPr>
        <w:pStyle w:val="Standard"/>
        <w:widowControl/>
        <w:spacing w:line="340" w:lineRule="exact"/>
        <w:rPr>
          <w:rFonts w:eastAsia="標楷體"/>
          <w:color w:val="000000"/>
          <w:kern w:val="0"/>
        </w:rPr>
      </w:pPr>
      <w:r w:rsidRPr="00974DFF">
        <w:rPr>
          <w:rFonts w:ascii="標楷體" w:eastAsia="標楷體" w:hAnsi="標楷體" w:hint="eastAsia"/>
          <w:color w:val="000000"/>
          <w:kern w:val="0"/>
        </w:rPr>
        <w:t>公發布日：</w:t>
      </w:r>
      <w:r w:rsidR="00C163BB">
        <w:rPr>
          <w:rFonts w:ascii="標楷體" w:eastAsia="標楷體" w:hAnsi="標楷體" w:hint="eastAsia"/>
          <w:color w:val="000000"/>
          <w:kern w:val="0"/>
        </w:rPr>
        <w:t>民國</w:t>
      </w:r>
      <w:r w:rsidR="00C163BB" w:rsidRPr="00C163BB">
        <w:rPr>
          <w:rFonts w:eastAsia="標楷體"/>
          <w:color w:val="000000"/>
          <w:kern w:val="0"/>
        </w:rPr>
        <w:t>113</w:t>
      </w:r>
      <w:r w:rsidR="00C163BB">
        <w:rPr>
          <w:rFonts w:ascii="標楷體" w:eastAsia="標楷體" w:hAnsi="標楷體" w:hint="eastAsia"/>
          <w:color w:val="000000"/>
          <w:kern w:val="0"/>
        </w:rPr>
        <w:t>年</w:t>
      </w:r>
      <w:r w:rsidR="00C163BB" w:rsidRPr="00C163BB">
        <w:rPr>
          <w:rFonts w:eastAsia="標楷體"/>
          <w:color w:val="000000"/>
          <w:kern w:val="0"/>
        </w:rPr>
        <w:t>01</w:t>
      </w:r>
      <w:r w:rsidR="00C163BB">
        <w:rPr>
          <w:rFonts w:ascii="標楷體" w:eastAsia="標楷體" w:hAnsi="標楷體" w:hint="eastAsia"/>
          <w:color w:val="000000"/>
          <w:kern w:val="0"/>
        </w:rPr>
        <w:t>月</w:t>
      </w:r>
      <w:r w:rsidR="00C163BB" w:rsidRPr="00C163BB">
        <w:rPr>
          <w:rFonts w:eastAsia="標楷體"/>
          <w:color w:val="000000"/>
          <w:kern w:val="0"/>
        </w:rPr>
        <w:t>18</w:t>
      </w:r>
      <w:r w:rsidR="00C163BB">
        <w:rPr>
          <w:rFonts w:eastAsia="標楷體" w:hint="eastAsia"/>
          <w:color w:val="000000"/>
          <w:kern w:val="0"/>
        </w:rPr>
        <w:t>日</w:t>
      </w:r>
    </w:p>
    <w:p w14:paraId="1F6C606B" w14:textId="1F35B0B9" w:rsidR="00974DFF" w:rsidRPr="00974DFF" w:rsidRDefault="00974DFF" w:rsidP="00974DFF">
      <w:pPr>
        <w:pStyle w:val="Standard"/>
        <w:widowControl/>
        <w:spacing w:line="340" w:lineRule="exact"/>
        <w:rPr>
          <w:rFonts w:ascii="標楷體" w:eastAsia="標楷體" w:hAnsi="標楷體" w:hint="eastAsia"/>
          <w:color w:val="000000"/>
          <w:kern w:val="0"/>
        </w:rPr>
      </w:pPr>
      <w:r w:rsidRPr="00974DFF">
        <w:rPr>
          <w:rFonts w:ascii="標楷體" w:eastAsia="標楷體" w:hAnsi="標楷體" w:hint="eastAsia"/>
          <w:color w:val="000000"/>
          <w:kern w:val="0"/>
        </w:rPr>
        <w:t>發文字號：</w:t>
      </w:r>
      <w:r w:rsidR="00C163BB" w:rsidRPr="00C163BB">
        <w:rPr>
          <w:rFonts w:ascii="標楷體" w:eastAsia="標楷體" w:hAnsi="標楷體" w:hint="eastAsia"/>
          <w:color w:val="000000"/>
          <w:kern w:val="0"/>
        </w:rPr>
        <w:t>德學字第</w:t>
      </w:r>
      <w:r w:rsidR="00C163BB" w:rsidRPr="00C163BB">
        <w:rPr>
          <w:rFonts w:eastAsia="標楷體"/>
          <w:color w:val="000000"/>
          <w:kern w:val="0"/>
        </w:rPr>
        <w:t>1130000473</w:t>
      </w:r>
      <w:r w:rsidR="00C163BB" w:rsidRPr="00C163BB">
        <w:rPr>
          <w:rFonts w:ascii="標楷體" w:eastAsia="標楷體" w:hAnsi="標楷體" w:hint="eastAsia"/>
          <w:color w:val="000000"/>
          <w:kern w:val="0"/>
        </w:rPr>
        <w:t>號</w:t>
      </w:r>
      <w:r w:rsidRPr="00974DFF">
        <w:rPr>
          <w:rFonts w:ascii="標楷體" w:eastAsia="標楷體" w:hAnsi="標楷體" w:hint="eastAsia"/>
          <w:color w:val="000000"/>
          <w:kern w:val="0"/>
        </w:rPr>
        <w:t xml:space="preserve"> </w:t>
      </w:r>
    </w:p>
    <w:p w14:paraId="7876A807" w14:textId="1BBBAD48" w:rsidR="0058557A" w:rsidRPr="00974DFF" w:rsidRDefault="00974DFF" w:rsidP="00974DFF">
      <w:pPr>
        <w:pStyle w:val="Standard"/>
        <w:widowControl/>
        <w:spacing w:line="340" w:lineRule="exact"/>
        <w:rPr>
          <w:rFonts w:ascii="標楷體" w:eastAsia="標楷體" w:hAnsi="標楷體"/>
          <w:color w:val="000000"/>
          <w:kern w:val="0"/>
        </w:rPr>
      </w:pPr>
      <w:r w:rsidRPr="00974DFF">
        <w:rPr>
          <w:rFonts w:ascii="標楷體" w:eastAsia="標楷體" w:hAnsi="標楷體" w:hint="eastAsia"/>
          <w:color w:val="000000"/>
          <w:kern w:val="0"/>
        </w:rPr>
        <w:t>【修訂歷程詳條文末】</w:t>
      </w:r>
    </w:p>
    <w:p w14:paraId="4599F169" w14:textId="77777777" w:rsidR="00974DFF" w:rsidRDefault="00974DFF">
      <w:pPr>
        <w:pStyle w:val="Standard"/>
        <w:widowControl/>
        <w:spacing w:line="340" w:lineRule="exact"/>
        <w:rPr>
          <w:rFonts w:ascii="標楷體" w:eastAsia="標楷體" w:hAnsi="標楷體" w:hint="eastAsia"/>
          <w:kern w:val="0"/>
          <w:sz w:val="20"/>
          <w:szCs w:val="20"/>
        </w:rPr>
      </w:pPr>
    </w:p>
    <w:p w14:paraId="7B19199D" w14:textId="30169263" w:rsidR="0058557A" w:rsidRDefault="00AC7A93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第一條</w:t>
      </w:r>
    </w:p>
    <w:p w14:paraId="0CF88CA8" w14:textId="5967B1F7" w:rsidR="0058557A" w:rsidRDefault="00AC7A93" w:rsidP="00974DFF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沈時義先生生前是位誠信專業的企業工作者，其家屬為獎勵參加本校社團，在社會服務方面表現優秀之學生，特設「沈時義先生紀念獎學金」</w:t>
      </w:r>
      <w:r>
        <w:rPr>
          <w:rFonts w:ascii="標楷體" w:eastAsia="標楷體" w:hAnsi="標楷體"/>
          <w:kern w:val="0"/>
        </w:rPr>
        <w:t>(</w:t>
      </w:r>
      <w:r>
        <w:rPr>
          <w:rFonts w:ascii="標楷體" w:eastAsia="標楷體" w:hAnsi="標楷體"/>
          <w:kern w:val="0"/>
        </w:rPr>
        <w:t>以下簡稱本獎學金</w:t>
      </w:r>
      <w:r>
        <w:rPr>
          <w:rFonts w:ascii="標楷體" w:eastAsia="標楷體" w:hAnsi="標楷體"/>
          <w:kern w:val="0"/>
        </w:rPr>
        <w:t>)</w:t>
      </w:r>
      <w:r>
        <w:rPr>
          <w:rFonts w:ascii="標楷體" w:eastAsia="標楷體" w:hAnsi="標楷體"/>
          <w:kern w:val="0"/>
        </w:rPr>
        <w:t>，訂定「沈時義先生紀念獎學金規定」。</w:t>
      </w:r>
    </w:p>
    <w:p w14:paraId="7A233129" w14:textId="77777777" w:rsidR="00974DFF" w:rsidRDefault="00974DFF">
      <w:pPr>
        <w:pStyle w:val="Standard"/>
        <w:widowControl/>
        <w:spacing w:line="320" w:lineRule="exact"/>
        <w:ind w:left="240"/>
        <w:rPr>
          <w:rFonts w:ascii="標楷體" w:eastAsia="標楷體" w:hAnsi="標楷體" w:hint="eastAsia"/>
          <w:kern w:val="0"/>
        </w:rPr>
      </w:pPr>
    </w:p>
    <w:p w14:paraId="3638BCCF" w14:textId="6CFAA74B" w:rsidR="0058557A" w:rsidRDefault="00AC7A93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第二條</w:t>
      </w:r>
    </w:p>
    <w:p w14:paraId="39B01862" w14:textId="77777777" w:rsidR="0058557A" w:rsidRDefault="00AC7A93" w:rsidP="00974DFF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凡就讀本校各科系之在校肄業學生，符合下列各款者，均得申請本獎學金。</w:t>
      </w:r>
    </w:p>
    <w:p w14:paraId="33A43082" w14:textId="2E293658" w:rsidR="0058557A" w:rsidRDefault="00AC7A93">
      <w:pPr>
        <w:pStyle w:val="Standard"/>
        <w:widowControl/>
        <w:spacing w:line="320" w:lineRule="exact"/>
      </w:pPr>
      <w:r>
        <w:rPr>
          <w:rFonts w:ascii="標楷體" w:eastAsia="標楷體" w:hAnsi="標楷體"/>
          <w:kern w:val="0"/>
        </w:rPr>
        <w:t>一、參加本校社團、系學會、學生會表現優秀者。</w:t>
      </w:r>
    </w:p>
    <w:p w14:paraId="3CE5BAF3" w14:textId="4225B06E" w:rsidR="0058557A" w:rsidRDefault="00AC7A93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二、全學年之學業總平均六十分以上。</w:t>
      </w:r>
    </w:p>
    <w:p w14:paraId="5441E04E" w14:textId="600A3163" w:rsidR="0058557A" w:rsidRDefault="00AC7A93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三、全學年操行平均八十分以上。</w:t>
      </w:r>
    </w:p>
    <w:p w14:paraId="02B160BD" w14:textId="77777777" w:rsidR="00974DFF" w:rsidRDefault="00974DFF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7E46FCFA" w14:textId="69D8E456" w:rsidR="0058557A" w:rsidRDefault="00AC7A93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第三條</w:t>
      </w:r>
    </w:p>
    <w:p w14:paraId="04641190" w14:textId="77777777" w:rsidR="0058557A" w:rsidRDefault="00AC7A93" w:rsidP="00974DFF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名額暨金額：</w:t>
      </w:r>
    </w:p>
    <w:p w14:paraId="0E0275D7" w14:textId="40D642E3" w:rsidR="0058557A" w:rsidRDefault="00AC7A93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一、每學年遴選貳名。</w:t>
      </w:r>
    </w:p>
    <w:p w14:paraId="0F6F793F" w14:textId="4AF8567D" w:rsidR="0058557A" w:rsidRDefault="00AC7A93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二、每名獎學金新台幣伍仟元整。</w:t>
      </w:r>
    </w:p>
    <w:p w14:paraId="5D71E3B8" w14:textId="77777777" w:rsidR="00974DFF" w:rsidRDefault="00974DFF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428B2BF2" w14:textId="159DAFE7" w:rsidR="0058557A" w:rsidRDefault="00AC7A93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第四條</w:t>
      </w:r>
    </w:p>
    <w:p w14:paraId="7021B662" w14:textId="77777777" w:rsidR="0058557A" w:rsidRDefault="00AC7A93" w:rsidP="00974DFF">
      <w:pPr>
        <w:pStyle w:val="Standard"/>
        <w:widowControl/>
        <w:spacing w:line="320" w:lineRule="exact"/>
      </w:pPr>
      <w:r>
        <w:rPr>
          <w:rFonts w:ascii="標楷體" w:eastAsia="標楷體" w:hAnsi="標楷體"/>
          <w:kern w:val="0"/>
        </w:rPr>
        <w:t>申請時間及文件：</w:t>
      </w:r>
    </w:p>
    <w:p w14:paraId="585EB4C7" w14:textId="1F8C3EFC" w:rsidR="0058557A" w:rsidRDefault="00AC7A93">
      <w:pPr>
        <w:pStyle w:val="Standard"/>
        <w:widowControl/>
        <w:spacing w:line="320" w:lineRule="exact"/>
      </w:pPr>
      <w:r>
        <w:rPr>
          <w:rFonts w:ascii="標楷體" w:eastAsia="標楷體" w:hAnsi="標楷體"/>
          <w:kern w:val="0"/>
        </w:rPr>
        <w:t>一、時間：每年十月一日至十月三十一日。</w:t>
      </w:r>
    </w:p>
    <w:p w14:paraId="444A14C7" w14:textId="1A1D343E" w:rsidR="0058557A" w:rsidRDefault="00AC7A93">
      <w:pPr>
        <w:pStyle w:val="Standard"/>
        <w:widowControl/>
        <w:spacing w:line="320" w:lineRule="exact"/>
      </w:pPr>
      <w:r>
        <w:rPr>
          <w:rFonts w:ascii="標楷體" w:eastAsia="標楷體" w:hAnsi="標楷體"/>
          <w:kern w:val="0"/>
        </w:rPr>
        <w:t>二、申請文件</w:t>
      </w:r>
      <w:r>
        <w:rPr>
          <w:rFonts w:ascii="標楷體" w:eastAsia="標楷體" w:hAnsi="標楷體"/>
          <w:kern w:val="0"/>
        </w:rPr>
        <w:t>(</w:t>
      </w:r>
      <w:r>
        <w:rPr>
          <w:rFonts w:ascii="標楷體" w:eastAsia="標楷體" w:hAnsi="標楷體"/>
          <w:kern w:val="0"/>
        </w:rPr>
        <w:t>請至課指組辦理</w:t>
      </w:r>
      <w:r>
        <w:rPr>
          <w:rFonts w:ascii="標楷體" w:eastAsia="標楷體" w:hAnsi="標楷體"/>
          <w:kern w:val="0"/>
        </w:rPr>
        <w:t>)</w:t>
      </w:r>
    </w:p>
    <w:p w14:paraId="690BF201" w14:textId="29D1F033" w:rsidR="0058557A" w:rsidRDefault="00AC7A93" w:rsidP="00C163BB">
      <w:pPr>
        <w:pStyle w:val="Standard"/>
        <w:widowControl/>
        <w:spacing w:line="320" w:lineRule="exact"/>
        <w:ind w:firstLineChars="200" w:firstLine="480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1</w:t>
      </w:r>
      <w:r w:rsidR="00C163BB">
        <w:rPr>
          <w:rFonts w:ascii="標楷體" w:eastAsia="標楷體" w:hAnsi="標楷體" w:hint="eastAsia"/>
          <w:kern w:val="0"/>
        </w:rPr>
        <w:t>、</w:t>
      </w:r>
      <w:r>
        <w:rPr>
          <w:rFonts w:ascii="標楷體" w:eastAsia="標楷體" w:hAnsi="標楷體"/>
          <w:kern w:val="0"/>
        </w:rPr>
        <w:t>申請書乙份。</w:t>
      </w:r>
    </w:p>
    <w:p w14:paraId="0A4FF6CB" w14:textId="6B1762BC" w:rsidR="0058557A" w:rsidRDefault="00AC7A93" w:rsidP="00C163BB">
      <w:pPr>
        <w:pStyle w:val="Standard"/>
        <w:widowControl/>
        <w:spacing w:line="320" w:lineRule="exact"/>
        <w:ind w:firstLineChars="200" w:firstLine="480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2</w:t>
      </w:r>
      <w:r w:rsidR="00C163BB">
        <w:rPr>
          <w:rFonts w:ascii="標楷體" w:eastAsia="標楷體" w:hAnsi="標楷體" w:hint="eastAsia"/>
          <w:kern w:val="0"/>
        </w:rPr>
        <w:t>、</w:t>
      </w:r>
      <w:r>
        <w:rPr>
          <w:rFonts w:ascii="標楷體" w:eastAsia="標楷體" w:hAnsi="標楷體"/>
          <w:kern w:val="0"/>
        </w:rPr>
        <w:t>前一學年成績單乙份。</w:t>
      </w:r>
    </w:p>
    <w:p w14:paraId="38BB88D6" w14:textId="3E0FEF7C" w:rsidR="0058557A" w:rsidRDefault="00AC7A93" w:rsidP="00C163BB">
      <w:pPr>
        <w:pStyle w:val="Standard"/>
        <w:widowControl/>
        <w:spacing w:line="320" w:lineRule="exact"/>
        <w:ind w:firstLineChars="200" w:firstLine="480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3</w:t>
      </w:r>
      <w:r w:rsidR="00C163BB">
        <w:rPr>
          <w:rFonts w:ascii="標楷體" w:eastAsia="標楷體" w:hAnsi="標楷體" w:hint="eastAsia"/>
          <w:kern w:val="0"/>
        </w:rPr>
        <w:t>、</w:t>
      </w:r>
      <w:r>
        <w:rPr>
          <w:rFonts w:ascii="標楷體" w:eastAsia="標楷體" w:hAnsi="標楷體"/>
          <w:kern w:val="0"/>
        </w:rPr>
        <w:t>社團公共服務佐證資料。</w:t>
      </w:r>
    </w:p>
    <w:p w14:paraId="0165C7C1" w14:textId="77777777" w:rsidR="00974DFF" w:rsidRDefault="00974DFF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0D7D5156" w14:textId="38ACD5D6" w:rsidR="0058557A" w:rsidRDefault="00AC7A93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第五條</w:t>
      </w:r>
    </w:p>
    <w:p w14:paraId="1BA610AF" w14:textId="77777777" w:rsidR="0058557A" w:rsidRDefault="00AC7A93" w:rsidP="00C163BB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申請本獎學金，須經本校獎助學金審查會議核定。</w:t>
      </w:r>
    </w:p>
    <w:p w14:paraId="6D1BE641" w14:textId="77777777" w:rsidR="00C163BB" w:rsidRDefault="00C163BB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</w:p>
    <w:p w14:paraId="4CDAC524" w14:textId="18C23299" w:rsidR="0058557A" w:rsidRDefault="00AC7A93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第六條</w:t>
      </w:r>
    </w:p>
    <w:p w14:paraId="7FC9DF6C" w14:textId="7A4ED508" w:rsidR="00974DFF" w:rsidRDefault="00AC7A93" w:rsidP="00C163BB">
      <w:pPr>
        <w:pStyle w:val="Standard"/>
        <w:widowControl/>
        <w:spacing w:line="32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本規定經捐贈人同意後由校長公布實施，修正時亦同。</w:t>
      </w:r>
    </w:p>
    <w:p w14:paraId="3D4F90BD" w14:textId="77777777" w:rsidR="00974DFF" w:rsidRDefault="00974DFF">
      <w:pPr>
        <w:widowControl/>
        <w:suppressAutoHyphens w:val="0"/>
        <w:textAlignment w:val="auto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/>
          <w:kern w:val="0"/>
        </w:rPr>
        <w:br w:type="page"/>
      </w:r>
    </w:p>
    <w:p w14:paraId="676DCC98" w14:textId="77777777" w:rsidR="0058557A" w:rsidRDefault="0058557A">
      <w:pPr>
        <w:pStyle w:val="Standard"/>
        <w:widowControl/>
        <w:spacing w:line="320" w:lineRule="exact"/>
        <w:ind w:firstLine="240"/>
        <w:rPr>
          <w:rFonts w:ascii="標楷體" w:eastAsia="標楷體" w:hAnsi="標楷體"/>
          <w:kern w:val="0"/>
        </w:rPr>
      </w:pPr>
    </w:p>
    <w:tbl>
      <w:tblPr>
        <w:tblW w:w="1065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1873"/>
        <w:gridCol w:w="967"/>
        <w:gridCol w:w="1287"/>
        <w:gridCol w:w="772"/>
        <w:gridCol w:w="999"/>
        <w:gridCol w:w="1284"/>
        <w:gridCol w:w="1453"/>
        <w:gridCol w:w="40"/>
      </w:tblGrid>
      <w:tr w:rsidR="0058557A" w14:paraId="0C0DEAD5" w14:textId="77777777" w:rsidTr="00C163BB">
        <w:tblPrEx>
          <w:tblCellMar>
            <w:top w:w="0" w:type="dxa"/>
            <w:bottom w:w="0" w:type="dxa"/>
          </w:tblCellMar>
        </w:tblPrEx>
        <w:trPr>
          <w:gridAfter w:val="1"/>
          <w:wAfter w:w="40" w:type="dxa"/>
          <w:trHeight w:val="527"/>
          <w:jc w:val="center"/>
        </w:trPr>
        <w:tc>
          <w:tcPr>
            <w:tcW w:w="106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D4145" w14:textId="2B7BAE93" w:rsidR="0058557A" w:rsidRDefault="00AC7A93" w:rsidP="00C163B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學年度「沈時義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先生紀念獎學金」</w:t>
            </w:r>
            <w:r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申請表</w:t>
            </w:r>
          </w:p>
        </w:tc>
      </w:tr>
      <w:tr w:rsidR="0058557A" w14:paraId="406CD95E" w14:textId="77777777" w:rsidTr="00C163BB">
        <w:tblPrEx>
          <w:tblCellMar>
            <w:top w:w="0" w:type="dxa"/>
            <w:bottom w:w="0" w:type="dxa"/>
          </w:tblCellMar>
        </w:tblPrEx>
        <w:trPr>
          <w:trHeight w:val="57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9D1D" w14:textId="77777777" w:rsidR="0058557A" w:rsidRDefault="00AC7A93" w:rsidP="00C163B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班</w:t>
            </w:r>
            <w:r>
              <w:rPr>
                <w:rFonts w:ascii="標楷體" w:eastAsia="標楷體" w:hAnsi="標楷體" w:cs="Times New Roman"/>
              </w:rPr>
              <w:t xml:space="preserve">  </w:t>
            </w:r>
            <w:r>
              <w:rPr>
                <w:rFonts w:ascii="標楷體" w:eastAsia="標楷體" w:hAnsi="標楷體" w:cs="Times New Roman"/>
                <w:lang w:eastAsia="zh-HK"/>
              </w:rPr>
              <w:t>級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609B2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ED94A" w14:textId="77777777" w:rsidR="0058557A" w:rsidRDefault="00AC7A93" w:rsidP="00C163B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學號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2CDD0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E8DEA" w14:textId="77777777" w:rsidR="0058557A" w:rsidRDefault="00AC7A93" w:rsidP="00C163B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姓名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70C78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  <w:vAlign w:val="center"/>
          </w:tcPr>
          <w:p w14:paraId="61A635DA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58557A" w14:paraId="70F056F9" w14:textId="77777777" w:rsidTr="00C163BB">
        <w:tblPrEx>
          <w:tblCellMar>
            <w:top w:w="0" w:type="dxa"/>
            <w:bottom w:w="0" w:type="dxa"/>
          </w:tblCellMar>
        </w:tblPrEx>
        <w:trPr>
          <w:trHeight w:val="55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BB794" w14:textId="77777777" w:rsidR="0058557A" w:rsidRDefault="00AC7A93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  <w:r>
              <w:rPr>
                <w:rFonts w:ascii="標楷體" w:eastAsia="標楷體" w:hAnsi="標楷體" w:cs="Times New Roman"/>
                <w:lang w:eastAsia="zh-HK"/>
              </w:rPr>
              <w:t>社團名稱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E66BB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F618" w14:textId="77777777" w:rsidR="0058557A" w:rsidRDefault="00AC7A93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  <w:r>
              <w:rPr>
                <w:rFonts w:ascii="標楷體" w:eastAsia="標楷體" w:hAnsi="標楷體" w:cs="Times New Roman"/>
                <w:lang w:eastAsia="zh-HK"/>
              </w:rPr>
              <w:t>社團職稱</w:t>
            </w:r>
          </w:p>
        </w:tc>
        <w:tc>
          <w:tcPr>
            <w:tcW w:w="3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8A83F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  <w:vAlign w:val="center"/>
          </w:tcPr>
          <w:p w14:paraId="3DAB5533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58557A" w14:paraId="28CC55DE" w14:textId="77777777" w:rsidTr="00C163BB">
        <w:tblPrEx>
          <w:tblCellMar>
            <w:top w:w="0" w:type="dxa"/>
            <w:bottom w:w="0" w:type="dxa"/>
          </w:tblCellMar>
        </w:tblPrEx>
        <w:trPr>
          <w:trHeight w:val="57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5794E" w14:textId="77777777" w:rsidR="0058557A" w:rsidRDefault="00AC7A93" w:rsidP="00C163B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住宅電話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B8013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3177" w14:textId="77777777" w:rsidR="0058557A" w:rsidRDefault="00AC7A93" w:rsidP="00C163B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手機號碼</w:t>
            </w:r>
          </w:p>
        </w:tc>
        <w:tc>
          <w:tcPr>
            <w:tcW w:w="3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96E4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  <w:vAlign w:val="center"/>
          </w:tcPr>
          <w:p w14:paraId="7BACA1E9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58557A" w14:paraId="00D89A47" w14:textId="77777777" w:rsidTr="00C163BB">
        <w:tblPrEx>
          <w:tblCellMar>
            <w:top w:w="0" w:type="dxa"/>
            <w:bottom w:w="0" w:type="dxa"/>
          </w:tblCellMar>
        </w:tblPrEx>
        <w:trPr>
          <w:trHeight w:val="63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E09E" w14:textId="77777777" w:rsidR="0058557A" w:rsidRDefault="00AC7A93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有無請領</w:t>
            </w:r>
          </w:p>
          <w:p w14:paraId="1CE3E55E" w14:textId="77777777" w:rsidR="0058557A" w:rsidRDefault="00AC7A93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其他奬學金</w:t>
            </w:r>
          </w:p>
        </w:tc>
        <w:tc>
          <w:tcPr>
            <w:tcW w:w="86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30410" w14:textId="77777777" w:rsidR="0058557A" w:rsidRDefault="00AC7A93" w:rsidP="00C163BB">
            <w:pPr>
              <w:widowControl/>
              <w:textAlignment w:val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/>
              </w:rPr>
              <w:t>無</w:t>
            </w:r>
          </w:p>
          <w:p w14:paraId="391FCD81" w14:textId="77777777" w:rsidR="0058557A" w:rsidRDefault="00AC7A93" w:rsidP="00C163BB">
            <w:pPr>
              <w:widowControl/>
              <w:textAlignment w:val="auto"/>
            </w:pPr>
            <w:r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/>
              </w:rPr>
              <w:t>有</w:t>
            </w:r>
            <w:r>
              <w:rPr>
                <w:rFonts w:ascii="標楷體" w:eastAsia="標楷體" w:hAnsi="標楷體" w:cs="Times New Roman"/>
              </w:rPr>
              <w:t>/</w:t>
            </w:r>
            <w:r>
              <w:rPr>
                <w:rFonts w:ascii="標楷體" w:eastAsia="標楷體" w:hAnsi="標楷體" w:cs="Times New Roman"/>
              </w:rPr>
              <w:t>已於</w:t>
            </w:r>
            <w:r>
              <w:rPr>
                <w:rFonts w:ascii="標楷體" w:eastAsia="標楷體" w:hAnsi="標楷體" w:cs="Times New Roman"/>
                <w:u w:val="single"/>
              </w:rPr>
              <w:t xml:space="preserve">      </w:t>
            </w:r>
            <w:r>
              <w:rPr>
                <w:rFonts w:ascii="標楷體" w:eastAsia="標楷體" w:hAnsi="標楷體" w:cs="Times New Roman"/>
              </w:rPr>
              <w:t>年度，請領</w:t>
            </w:r>
            <w:r>
              <w:rPr>
                <w:rFonts w:ascii="標楷體" w:eastAsia="標楷體" w:hAnsi="標楷體" w:cs="Times New Roman"/>
              </w:rPr>
              <w:t xml:space="preserve"> </w:t>
            </w:r>
            <w:r>
              <w:rPr>
                <w:rFonts w:ascii="標楷體" w:eastAsia="標楷體" w:hAnsi="標楷體" w:cs="Times New Roman"/>
                <w:u w:val="single"/>
              </w:rPr>
              <w:t xml:space="preserve">                        </w:t>
            </w:r>
            <w:r>
              <w:rPr>
                <w:rFonts w:ascii="標楷體" w:eastAsia="標楷體" w:hAnsi="標楷體" w:cs="Times New Roman"/>
              </w:rPr>
              <w:t>獎</w:t>
            </w:r>
            <w:r>
              <w:rPr>
                <w:rFonts w:ascii="標楷體" w:eastAsia="標楷體" w:hAnsi="標楷體" w:cs="Times New Roman"/>
              </w:rPr>
              <w:t>(</w:t>
            </w:r>
            <w:r>
              <w:rPr>
                <w:rFonts w:ascii="標楷體" w:eastAsia="標楷體" w:hAnsi="標楷體" w:cs="Times New Roman"/>
              </w:rPr>
              <w:t>助</w:t>
            </w:r>
            <w:r>
              <w:rPr>
                <w:rFonts w:ascii="標楷體" w:eastAsia="標楷體" w:hAnsi="標楷體" w:cs="Times New Roman"/>
              </w:rPr>
              <w:t>)</w:t>
            </w:r>
            <w:r>
              <w:rPr>
                <w:rFonts w:ascii="標楷體" w:eastAsia="標楷體" w:hAnsi="標楷體" w:cs="Times New Roman"/>
              </w:rPr>
              <w:t>學金</w:t>
            </w:r>
          </w:p>
        </w:tc>
        <w:tc>
          <w:tcPr>
            <w:tcW w:w="40" w:type="dxa"/>
            <w:vAlign w:val="center"/>
          </w:tcPr>
          <w:p w14:paraId="141B92BA" w14:textId="77777777" w:rsidR="0058557A" w:rsidRDefault="0058557A" w:rsidP="00C163BB">
            <w:pPr>
              <w:widowControl/>
              <w:jc w:val="center"/>
              <w:textAlignment w:val="auto"/>
            </w:pPr>
          </w:p>
        </w:tc>
      </w:tr>
      <w:tr w:rsidR="0058557A" w14:paraId="17FF107B" w14:textId="77777777" w:rsidTr="00C163BB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620D6" w14:textId="4721D012" w:rsidR="0058557A" w:rsidRDefault="00AC7A93" w:rsidP="00C163B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kern w:val="0"/>
              </w:rPr>
              <w:t>社團</w:t>
            </w:r>
            <w:r>
              <w:rPr>
                <w:rFonts w:ascii="新細明體" w:hAnsi="新細明體" w:cs="Times New Roman"/>
                <w:kern w:val="0"/>
              </w:rPr>
              <w:t>、</w:t>
            </w:r>
            <w:r>
              <w:rPr>
                <w:rFonts w:ascii="標楷體" w:eastAsia="標楷體" w:hAnsi="標楷體" w:cs="Times New Roman"/>
                <w:kern w:val="0"/>
              </w:rPr>
              <w:t>公共服務具體</w:t>
            </w:r>
            <w:r>
              <w:rPr>
                <w:rFonts w:ascii="標楷體" w:eastAsia="標楷體" w:hAnsi="標楷體" w:cs="Times New Roman"/>
                <w:kern w:val="0"/>
              </w:rPr>
              <w:t>事績</w:t>
            </w:r>
            <w:r>
              <w:rPr>
                <w:rFonts w:ascii="標楷體" w:eastAsia="標楷體" w:hAnsi="標楷體" w:cs="Times New Roman"/>
                <w:lang w:eastAsia="zh-HK"/>
              </w:rPr>
              <w:t>說明</w:t>
            </w:r>
          </w:p>
        </w:tc>
        <w:tc>
          <w:tcPr>
            <w:tcW w:w="718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67507" w14:textId="77777777" w:rsidR="0058557A" w:rsidRPr="00C163BB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46BBB" w14:textId="77777777" w:rsidR="0058557A" w:rsidRDefault="00AC7A93" w:rsidP="00C163B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學業成績</w:t>
            </w:r>
          </w:p>
        </w:tc>
        <w:tc>
          <w:tcPr>
            <w:tcW w:w="40" w:type="dxa"/>
            <w:vAlign w:val="center"/>
          </w:tcPr>
          <w:p w14:paraId="0F35A4C7" w14:textId="77777777" w:rsidR="0058557A" w:rsidRDefault="0058557A" w:rsidP="00C163BB">
            <w:pPr>
              <w:widowControl/>
              <w:jc w:val="center"/>
              <w:textAlignment w:val="auto"/>
            </w:pPr>
          </w:p>
        </w:tc>
      </w:tr>
      <w:tr w:rsidR="0058557A" w14:paraId="09FB6935" w14:textId="77777777" w:rsidTr="00C163BB">
        <w:tblPrEx>
          <w:tblCellMar>
            <w:top w:w="0" w:type="dxa"/>
            <w:bottom w:w="0" w:type="dxa"/>
          </w:tblCellMar>
        </w:tblPrEx>
        <w:trPr>
          <w:trHeight w:val="646"/>
          <w:jc w:val="center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7FC47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718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5EF1C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CB4D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  <w:p w14:paraId="382E49C6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  <w:vAlign w:val="center"/>
          </w:tcPr>
          <w:p w14:paraId="62D1140F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58557A" w14:paraId="5D6338A3" w14:textId="77777777" w:rsidTr="00C163BB">
        <w:tblPrEx>
          <w:tblCellMar>
            <w:top w:w="0" w:type="dxa"/>
            <w:bottom w:w="0" w:type="dxa"/>
          </w:tblCellMar>
        </w:tblPrEx>
        <w:trPr>
          <w:trHeight w:val="338"/>
          <w:jc w:val="center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BCFF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718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23297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BAE49" w14:textId="77777777" w:rsidR="0058557A" w:rsidRDefault="00AC7A93" w:rsidP="00C163B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操行成績</w:t>
            </w:r>
          </w:p>
        </w:tc>
        <w:tc>
          <w:tcPr>
            <w:tcW w:w="40" w:type="dxa"/>
            <w:vAlign w:val="center"/>
          </w:tcPr>
          <w:p w14:paraId="453A01C8" w14:textId="77777777" w:rsidR="0058557A" w:rsidRDefault="0058557A" w:rsidP="00C163BB">
            <w:pPr>
              <w:widowControl/>
              <w:jc w:val="center"/>
              <w:textAlignment w:val="auto"/>
            </w:pPr>
          </w:p>
        </w:tc>
      </w:tr>
      <w:tr w:rsidR="0058557A" w14:paraId="69F86E7D" w14:textId="77777777" w:rsidTr="00C163BB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9D08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718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1140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399D1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  <w:p w14:paraId="0670D167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  <w:vAlign w:val="center"/>
          </w:tcPr>
          <w:p w14:paraId="311E142A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58557A" w14:paraId="0198F717" w14:textId="77777777" w:rsidTr="00C163BB">
        <w:tblPrEx>
          <w:tblCellMar>
            <w:top w:w="0" w:type="dxa"/>
            <w:bottom w:w="0" w:type="dxa"/>
          </w:tblCellMar>
        </w:tblPrEx>
        <w:trPr>
          <w:trHeight w:val="90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3AC70" w14:textId="77777777" w:rsidR="0058557A" w:rsidRDefault="00AC7A93" w:rsidP="00C163BB">
            <w:pPr>
              <w:widowControl/>
              <w:spacing w:before="182" w:after="5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導師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4EA1" w14:textId="77777777" w:rsidR="0058557A" w:rsidRDefault="0058557A" w:rsidP="00C163BB">
            <w:pPr>
              <w:widowControl/>
              <w:spacing w:before="182" w:after="50"/>
              <w:jc w:val="center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45FC3" w14:textId="77777777" w:rsidR="0058557A" w:rsidRDefault="00AC7A93" w:rsidP="00C163BB">
            <w:pPr>
              <w:widowControl/>
              <w:spacing w:before="182" w:after="50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系主任</w:t>
            </w:r>
          </w:p>
        </w:tc>
        <w:tc>
          <w:tcPr>
            <w:tcW w:w="4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9D8B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40" w:type="dxa"/>
            <w:vAlign w:val="center"/>
          </w:tcPr>
          <w:p w14:paraId="788AD84D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</w:rPr>
            </w:pPr>
          </w:p>
        </w:tc>
      </w:tr>
      <w:tr w:rsidR="0058557A" w14:paraId="4246CA3E" w14:textId="77777777" w:rsidTr="00C163BB">
        <w:tblPrEx>
          <w:tblCellMar>
            <w:top w:w="0" w:type="dxa"/>
            <w:bottom w:w="0" w:type="dxa"/>
          </w:tblCellMar>
        </w:tblPrEx>
        <w:trPr>
          <w:trHeight w:val="88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DD3C" w14:textId="77777777" w:rsidR="0058557A" w:rsidRDefault="00AC7A93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  <w:r>
              <w:rPr>
                <w:rFonts w:ascii="標楷體" w:eastAsia="標楷體" w:hAnsi="標楷體" w:cs="Times New Roman"/>
                <w:lang w:eastAsia="zh-HK"/>
              </w:rPr>
              <w:t>課指組</w:t>
            </w:r>
          </w:p>
        </w:tc>
        <w:tc>
          <w:tcPr>
            <w:tcW w:w="86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2342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</w:p>
        </w:tc>
        <w:tc>
          <w:tcPr>
            <w:tcW w:w="40" w:type="dxa"/>
            <w:vAlign w:val="center"/>
          </w:tcPr>
          <w:p w14:paraId="551C85D3" w14:textId="77777777" w:rsidR="0058557A" w:rsidRDefault="0058557A" w:rsidP="00C163BB">
            <w:pPr>
              <w:widowControl/>
              <w:jc w:val="center"/>
              <w:textAlignment w:val="auto"/>
              <w:rPr>
                <w:rFonts w:ascii="標楷體" w:eastAsia="標楷體" w:hAnsi="標楷體" w:cs="Times New Roman"/>
                <w:lang w:eastAsia="zh-HK"/>
              </w:rPr>
            </w:pPr>
          </w:p>
        </w:tc>
      </w:tr>
      <w:tr w:rsidR="0058557A" w14:paraId="3838EA41" w14:textId="77777777" w:rsidTr="00C163BB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97727" w14:textId="77777777" w:rsidR="0058557A" w:rsidRDefault="00AC7A93" w:rsidP="00C163BB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備註</w:t>
            </w:r>
          </w:p>
        </w:tc>
        <w:tc>
          <w:tcPr>
            <w:tcW w:w="86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E9B6" w14:textId="77777777" w:rsidR="0058557A" w:rsidRDefault="00AC7A93" w:rsidP="00C163BB">
            <w:pPr>
              <w:widowControl/>
              <w:textAlignment w:val="auto"/>
            </w:pPr>
            <w:r>
              <w:rPr>
                <w:rFonts w:ascii="標楷體" w:eastAsia="標楷體" w:hAnsi="標楷體" w:cs="Times New Roman"/>
                <w:lang w:eastAsia="zh-HK"/>
              </w:rPr>
              <w:t>申請者請檢附前學年成績單，連同申請表、佐證資料於</w:t>
            </w:r>
            <w:r>
              <w:rPr>
                <w:rFonts w:ascii="標楷體" w:eastAsia="標楷體" w:hAnsi="標楷體" w:cs="Times New Roman"/>
              </w:rPr>
              <w:t>10/31</w:t>
            </w:r>
            <w:r>
              <w:rPr>
                <w:rFonts w:ascii="標楷體" w:eastAsia="標楷體" w:hAnsi="標楷體" w:cs="Times New Roman"/>
              </w:rPr>
              <w:t>前</w:t>
            </w:r>
            <w:r>
              <w:rPr>
                <w:rFonts w:ascii="標楷體" w:eastAsia="標楷體" w:hAnsi="標楷體" w:cs="Times New Roman"/>
                <w:lang w:eastAsia="zh-HK"/>
              </w:rPr>
              <w:t>送至課外活動組</w:t>
            </w:r>
            <w:r>
              <w:rPr>
                <w:rFonts w:ascii="標楷體" w:eastAsia="標楷體" w:hAnsi="標楷體" w:cs="Times New Roman"/>
              </w:rPr>
              <w:t>(A</w:t>
            </w:r>
            <w:r w:rsidRPr="00C163BB">
              <w:rPr>
                <w:rFonts w:ascii="Times New Roman" w:eastAsia="標楷體" w:hAnsi="Times New Roman" w:cs="Times New Roman"/>
              </w:rPr>
              <w:t>118</w:t>
            </w:r>
            <w:r>
              <w:rPr>
                <w:rFonts w:ascii="標楷體" w:eastAsia="標楷體" w:hAnsi="標楷體" w:cs="Times New Roman"/>
              </w:rPr>
              <w:t>教室</w:t>
            </w:r>
            <w:r>
              <w:rPr>
                <w:rFonts w:ascii="標楷體" w:eastAsia="標楷體" w:hAnsi="標楷體" w:cs="Times New Roman"/>
              </w:rPr>
              <w:t>)</w:t>
            </w:r>
            <w:r>
              <w:rPr>
                <w:rFonts w:ascii="標楷體" w:eastAsia="標楷體" w:hAnsi="標楷體" w:cs="Times New Roman"/>
              </w:rPr>
              <w:t>，逾期不候。</w:t>
            </w:r>
          </w:p>
        </w:tc>
        <w:tc>
          <w:tcPr>
            <w:tcW w:w="40" w:type="dxa"/>
            <w:vAlign w:val="center"/>
          </w:tcPr>
          <w:p w14:paraId="0ACEBD18" w14:textId="77777777" w:rsidR="0058557A" w:rsidRDefault="0058557A" w:rsidP="00C163BB">
            <w:pPr>
              <w:widowControl/>
              <w:jc w:val="center"/>
              <w:textAlignment w:val="auto"/>
            </w:pPr>
          </w:p>
        </w:tc>
      </w:tr>
    </w:tbl>
    <w:p w14:paraId="71007C2A" w14:textId="65E58A69" w:rsidR="00C163BB" w:rsidRDefault="00C163BB">
      <w:pPr>
        <w:pStyle w:val="Standard"/>
      </w:pPr>
    </w:p>
    <w:p w14:paraId="31FBC519" w14:textId="47C26238" w:rsidR="00C163BB" w:rsidRDefault="00C163BB">
      <w:pPr>
        <w:pStyle w:val="Standard"/>
        <w:rPr>
          <w:rFonts w:ascii="標楷體" w:eastAsia="標楷體" w:hAnsi="標楷體"/>
          <w:kern w:val="0"/>
        </w:rPr>
      </w:pPr>
      <w:r w:rsidRPr="00C163BB">
        <w:rPr>
          <w:rFonts w:ascii="標楷體" w:eastAsia="標楷體" w:hAnsi="標楷體"/>
          <w:kern w:val="0"/>
        </w:rPr>
        <w:t>【完整修訂歷程】</w:t>
      </w:r>
    </w:p>
    <w:p w14:paraId="073ECD19" w14:textId="47C98F66" w:rsidR="00C163BB" w:rsidRPr="00C163BB" w:rsidRDefault="00C163BB">
      <w:pPr>
        <w:pStyle w:val="Standard"/>
        <w:rPr>
          <w:rFonts w:ascii="標楷體" w:eastAsia="標楷體" w:hAnsi="標楷體" w:hint="eastAsia"/>
          <w:kern w:val="0"/>
        </w:rPr>
      </w:pPr>
      <w:r w:rsidRPr="00C163BB">
        <w:rPr>
          <w:rFonts w:ascii="標楷體" w:eastAsia="標楷體" w:hAnsi="標楷體" w:hint="eastAsia"/>
          <w:kern w:val="0"/>
        </w:rPr>
        <w:t>中華民國1</w:t>
      </w:r>
      <w:r>
        <w:rPr>
          <w:rFonts w:ascii="標楷體" w:eastAsia="標楷體" w:hAnsi="標楷體" w:hint="eastAsia"/>
          <w:kern w:val="0"/>
        </w:rPr>
        <w:t>13</w:t>
      </w:r>
      <w:r w:rsidRPr="00C163BB">
        <w:rPr>
          <w:rFonts w:ascii="標楷體" w:eastAsia="標楷體" w:hAnsi="標楷體" w:hint="eastAsia"/>
          <w:kern w:val="0"/>
        </w:rPr>
        <w:t>年0</w:t>
      </w:r>
      <w:r>
        <w:rPr>
          <w:rFonts w:ascii="標楷體" w:eastAsia="標楷體" w:hAnsi="標楷體" w:hint="eastAsia"/>
          <w:kern w:val="0"/>
        </w:rPr>
        <w:t>1</w:t>
      </w:r>
      <w:r w:rsidRPr="00C163BB">
        <w:rPr>
          <w:rFonts w:ascii="標楷體" w:eastAsia="標楷體" w:hAnsi="標楷體" w:hint="eastAsia"/>
          <w:kern w:val="0"/>
        </w:rPr>
        <w:t>月訂定</w:t>
      </w:r>
    </w:p>
    <w:sectPr w:rsidR="00C163BB" w:rsidRPr="00C163BB" w:rsidSect="00974DFF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B79AB" w14:textId="77777777" w:rsidR="00AC7A93" w:rsidRDefault="00AC7A93">
      <w:r>
        <w:separator/>
      </w:r>
    </w:p>
  </w:endnote>
  <w:endnote w:type="continuationSeparator" w:id="0">
    <w:p w14:paraId="50BA7D7F" w14:textId="77777777" w:rsidR="00AC7A93" w:rsidRDefault="00AC7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2F5D7" w14:textId="77777777" w:rsidR="00AC7A93" w:rsidRDefault="00AC7A93">
      <w:r>
        <w:rPr>
          <w:color w:val="000000"/>
        </w:rPr>
        <w:separator/>
      </w:r>
    </w:p>
  </w:footnote>
  <w:footnote w:type="continuationSeparator" w:id="0">
    <w:p w14:paraId="3917BEA0" w14:textId="77777777" w:rsidR="00AC7A93" w:rsidRDefault="00AC7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83DF3"/>
    <w:multiLevelType w:val="multilevel"/>
    <w:tmpl w:val="C2B8C91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drawingGridHorizontalSpacing w:val="120"/>
  <w:drawingGridVerticalSpacing w:val="183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8557A"/>
    <w:rsid w:val="0049360F"/>
    <w:rsid w:val="0058557A"/>
    <w:rsid w:val="00974DFF"/>
    <w:rsid w:val="00AC7A93"/>
    <w:rsid w:val="00B24E12"/>
    <w:rsid w:val="00C1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F1F47"/>
  <w15:docId w15:val="{7ADB315D-696C-4EF4-9C28-CC426EB1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Times New Roman" w:hAnsi="Times New Roman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rPr>
      <w:rFonts w:ascii="Times New Roman" w:eastAsia="新細明體" w:hAnsi="Times New Roman" w:cs="Times New Roman"/>
      <w:sz w:val="20"/>
      <w:szCs w:val="20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劉玉萍</dc:creator>
  <cp:lastModifiedBy>胡芸瑄</cp:lastModifiedBy>
  <cp:revision>3</cp:revision>
  <cp:lastPrinted>2022-10-04T01:27:00Z</cp:lastPrinted>
  <dcterms:created xsi:type="dcterms:W3CDTF">2026-07-15T02:04:00Z</dcterms:created>
  <dcterms:modified xsi:type="dcterms:W3CDTF">2026-07-15T02:17:00Z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