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CFF6" w14:textId="77777777" w:rsidR="00D003CE" w:rsidRPr="00817298" w:rsidRDefault="00172927" w:rsidP="00817298">
      <w:pPr>
        <w:pStyle w:val="Standard"/>
        <w:widowControl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817298">
        <w:rPr>
          <w:rFonts w:ascii="標楷體" w:eastAsia="標楷體" w:hAnsi="標楷體"/>
          <w:b/>
          <w:bCs/>
          <w:kern w:val="0"/>
          <w:sz w:val="32"/>
          <w:szCs w:val="32"/>
        </w:rPr>
        <w:t>章陳金貴女士紀念獎學金規定</w:t>
      </w:r>
    </w:p>
    <w:p w14:paraId="6D82745A" w14:textId="77777777" w:rsidR="00817298" w:rsidRDefault="00817298" w:rsidP="00817298">
      <w:pPr>
        <w:widowControl/>
        <w:ind w:left="813" w:hanging="813"/>
        <w:rPr>
          <w:rFonts w:ascii="標楷體" w:eastAsia="標楷體" w:hAnsi="標楷體"/>
        </w:rPr>
      </w:pPr>
    </w:p>
    <w:p w14:paraId="0D857D9F" w14:textId="4D37B75E" w:rsidR="00817298" w:rsidRDefault="00817298" w:rsidP="00817298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</w:t>
      </w:r>
      <w:r w:rsidRPr="003B23A5">
        <w:rPr>
          <w:rFonts w:ascii="標楷體" w:eastAsia="標楷體" w:hAnsi="標楷體" w:hint="eastAsia"/>
        </w:rPr>
        <w:t>民國</w:t>
      </w:r>
      <w:r w:rsidRPr="00256CF8">
        <w:rPr>
          <w:rFonts w:ascii="Times New Roman" w:eastAsia="標楷體" w:hAnsi="Times New Roman" w:cs="Times New Roman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ascii="Times New Roman" w:eastAsia="標楷體" w:hAnsi="Times New Roman" w:cs="Times New Roman"/>
        </w:rPr>
        <w:t>10</w:t>
      </w:r>
      <w:r w:rsidRPr="00230A20">
        <w:rPr>
          <w:rFonts w:ascii="標楷體" w:eastAsia="標楷體" w:hAnsi="標楷體"/>
        </w:rPr>
        <w:t>月</w:t>
      </w:r>
      <w:r w:rsidRPr="0081766F">
        <w:rPr>
          <w:rFonts w:ascii="Times New Roman" w:eastAsia="標楷體" w:hAnsi="Times New Roman" w:cs="Times New Roman"/>
        </w:rPr>
        <w:t>05</w:t>
      </w:r>
      <w:r>
        <w:rPr>
          <w:rFonts w:ascii="Times New Roman" w:eastAsia="標楷體" w:hAnsi="Times New Roman" w:cs="Times New Roman" w:hint="eastAsia"/>
        </w:rPr>
        <w:t>日</w:t>
      </w:r>
    </w:p>
    <w:p w14:paraId="553102BE" w14:textId="77777777" w:rsidR="00817298" w:rsidRPr="003B23A5" w:rsidRDefault="00817298" w:rsidP="00817298">
      <w:pPr>
        <w:widowControl/>
        <w:ind w:left="813" w:hanging="813"/>
        <w:rPr>
          <w:rFonts w:ascii="Times New Roman" w:eastAsia="標楷體" w:hAnsi="Times New Roman" w:cs="Times New Roman"/>
        </w:rPr>
      </w:pPr>
      <w:r w:rsidRPr="003B23A5">
        <w:rPr>
          <w:rFonts w:ascii="標楷體" w:eastAsia="標楷體" w:hAnsi="標楷體" w:hint="eastAsia"/>
        </w:rPr>
        <w:t>最新修正日期：民國</w:t>
      </w:r>
      <w:r w:rsidRPr="00256CF8">
        <w:rPr>
          <w:rFonts w:ascii="Times New Roman" w:eastAsia="標楷體" w:hAnsi="Times New Roman" w:cs="Times New Roman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ascii="Times New Roman" w:eastAsia="標楷體" w:hAnsi="Times New Roman" w:cs="Times New Roman"/>
        </w:rPr>
        <w:t>10</w:t>
      </w:r>
      <w:r w:rsidRPr="00230A20">
        <w:rPr>
          <w:rFonts w:ascii="標楷體" w:eastAsia="標楷體" w:hAnsi="標楷體"/>
        </w:rPr>
        <w:t>月</w:t>
      </w:r>
      <w:r w:rsidRPr="0081766F">
        <w:rPr>
          <w:rFonts w:ascii="Times New Roman" w:eastAsia="標楷體" w:hAnsi="Times New Roman" w:cs="Times New Roman"/>
        </w:rPr>
        <w:t>05</w:t>
      </w:r>
      <w:r>
        <w:rPr>
          <w:rFonts w:ascii="Times New Roman" w:eastAsia="標楷體" w:hAnsi="Times New Roman" w:cs="Times New Roman" w:hint="eastAsia"/>
        </w:rPr>
        <w:t>日</w:t>
      </w:r>
    </w:p>
    <w:p w14:paraId="544325E3" w14:textId="041C03C3" w:rsidR="00817298" w:rsidRDefault="00817298" w:rsidP="00817298">
      <w:pPr>
        <w:widowControl/>
        <w:ind w:left="813" w:hanging="813"/>
        <w:rPr>
          <w:rFonts w:ascii="標楷體" w:eastAsia="標楷體" w:hAnsi="標楷體"/>
        </w:rPr>
      </w:pPr>
      <w:r w:rsidRPr="009A44E9">
        <w:rPr>
          <w:rFonts w:ascii="標楷體" w:eastAsia="標楷體" w:hAnsi="標楷體" w:hint="eastAsia"/>
        </w:rPr>
        <w:t>發文字號：</w:t>
      </w:r>
      <w:proofErr w:type="gramStart"/>
      <w:r w:rsidRPr="009A44E9">
        <w:rPr>
          <w:rFonts w:ascii="標楷體" w:eastAsia="標楷體" w:hAnsi="標楷體" w:hint="eastAsia"/>
        </w:rPr>
        <w:t>德學字</w:t>
      </w:r>
      <w:proofErr w:type="gramEnd"/>
      <w:r>
        <w:rPr>
          <w:rFonts w:ascii="標楷體" w:eastAsia="標楷體" w:hAnsi="標楷體" w:hint="eastAsia"/>
        </w:rPr>
        <w:t>第</w:t>
      </w:r>
      <w:r w:rsidRPr="0081766F">
        <w:rPr>
          <w:rFonts w:ascii="Times New Roman" w:eastAsia="標楷體" w:hAnsi="Times New Roman" w:cs="Times New Roman"/>
        </w:rPr>
        <w:t>111001044</w:t>
      </w:r>
      <w:r>
        <w:rPr>
          <w:rFonts w:ascii="標楷體" w:eastAsia="標楷體" w:hAnsi="標楷體" w:hint="eastAsia"/>
        </w:rPr>
        <w:t>號</w:t>
      </w:r>
    </w:p>
    <w:p w14:paraId="2F1160C3" w14:textId="77777777" w:rsidR="00817298" w:rsidRDefault="00817298" w:rsidP="00817298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3DE7187C" w14:textId="77777777" w:rsidR="00D003CE" w:rsidRPr="00817298" w:rsidRDefault="00D003CE">
      <w:pPr>
        <w:pStyle w:val="Standard"/>
        <w:widowControl/>
        <w:spacing w:line="340" w:lineRule="exact"/>
        <w:rPr>
          <w:rFonts w:ascii="標楷體" w:eastAsia="標楷體" w:hAnsi="標楷體"/>
          <w:kern w:val="0"/>
          <w:sz w:val="20"/>
          <w:szCs w:val="20"/>
        </w:rPr>
      </w:pPr>
    </w:p>
    <w:p w14:paraId="65A329A8" w14:textId="25B0B5A1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第一條</w:t>
      </w:r>
    </w:p>
    <w:p w14:paraId="3F81FF5A" w14:textId="77777777" w:rsidR="00D003CE" w:rsidRDefault="00172927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章陳金貴女士生前樂善好施，其家屬為獎勵參加本校社團，在公共服務方面表現優秀之學生，特設「章陳金貴女士紀念獎學金」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以下簡稱本獎學金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/>
          <w:kern w:val="0"/>
        </w:rPr>
        <w:t>，訂定「章陳金貴女士紀念獎學金規定」。</w:t>
      </w:r>
    </w:p>
    <w:p w14:paraId="088B020E" w14:textId="77777777" w:rsidR="00817298" w:rsidRDefault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792DFA0E" w14:textId="3056AF2C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第二條</w:t>
      </w:r>
    </w:p>
    <w:p w14:paraId="73DEED89" w14:textId="77777777" w:rsidR="00D003CE" w:rsidRDefault="00172927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凡就讀本校各科系之在校肄業學生，符合下列各款者，</w:t>
      </w:r>
      <w:proofErr w:type="gramStart"/>
      <w:r>
        <w:rPr>
          <w:rFonts w:ascii="標楷體" w:eastAsia="標楷體" w:hAnsi="標楷體"/>
          <w:kern w:val="0"/>
        </w:rPr>
        <w:t>均得申請</w:t>
      </w:r>
      <w:proofErr w:type="gramEnd"/>
      <w:r>
        <w:rPr>
          <w:rFonts w:ascii="標楷體" w:eastAsia="標楷體" w:hAnsi="標楷體"/>
          <w:kern w:val="0"/>
        </w:rPr>
        <w:t>本獎學金。</w:t>
      </w:r>
    </w:p>
    <w:p w14:paraId="4A4B83C0" w14:textId="5F650361" w:rsidR="00D003CE" w:rsidRDefault="00172927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一、參加本校社團、系學會、學生會表現優秀者。</w:t>
      </w:r>
    </w:p>
    <w:p w14:paraId="4E0A34A4" w14:textId="45C6B448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二、全學年之學業總平均六十分以上。</w:t>
      </w:r>
    </w:p>
    <w:p w14:paraId="789253E3" w14:textId="20B6184D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三、全學年操行平均八十分以上。</w:t>
      </w:r>
    </w:p>
    <w:p w14:paraId="08B0C2FA" w14:textId="77777777" w:rsidR="00817298" w:rsidRDefault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20A92347" w14:textId="4E2BFDB4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第三條</w:t>
      </w:r>
    </w:p>
    <w:p w14:paraId="13BB1F5B" w14:textId="77777777" w:rsidR="00D003CE" w:rsidRDefault="00172927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名額暨金額：</w:t>
      </w:r>
    </w:p>
    <w:p w14:paraId="0CAEA141" w14:textId="55C57D76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一、每學年</w:t>
      </w:r>
      <w:proofErr w:type="gramStart"/>
      <w:r>
        <w:rPr>
          <w:rFonts w:ascii="標楷體" w:eastAsia="標楷體" w:hAnsi="標楷體"/>
          <w:kern w:val="0"/>
        </w:rPr>
        <w:t>遴選貳名</w:t>
      </w:r>
      <w:proofErr w:type="gramEnd"/>
      <w:r>
        <w:rPr>
          <w:rFonts w:ascii="標楷體" w:eastAsia="標楷體" w:hAnsi="標楷體"/>
          <w:kern w:val="0"/>
        </w:rPr>
        <w:t>。</w:t>
      </w:r>
    </w:p>
    <w:p w14:paraId="226D011F" w14:textId="22D03E2F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二、每名獎學金新台幣伍仟元整。</w:t>
      </w:r>
    </w:p>
    <w:p w14:paraId="3771E83F" w14:textId="77777777" w:rsidR="00817298" w:rsidRDefault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4AD0D92E" w14:textId="6C766343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第四條</w:t>
      </w:r>
    </w:p>
    <w:p w14:paraId="49288829" w14:textId="77777777" w:rsidR="00D003CE" w:rsidRDefault="00172927" w:rsidP="00817298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申請時間及文件：</w:t>
      </w:r>
    </w:p>
    <w:p w14:paraId="32FC6D8E" w14:textId="3B070114" w:rsidR="00D003CE" w:rsidRDefault="00172927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一、時間：每年十月一日至十月三十一日。</w:t>
      </w:r>
    </w:p>
    <w:p w14:paraId="1903A034" w14:textId="3312FCCD" w:rsidR="00D003CE" w:rsidRDefault="00172927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二、申請文件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請</w:t>
      </w:r>
      <w:proofErr w:type="gramStart"/>
      <w:r>
        <w:rPr>
          <w:rFonts w:ascii="標楷體" w:eastAsia="標楷體" w:hAnsi="標楷體"/>
          <w:kern w:val="0"/>
        </w:rPr>
        <w:t>至課指</w:t>
      </w:r>
      <w:proofErr w:type="gramEnd"/>
      <w:r>
        <w:rPr>
          <w:rFonts w:ascii="標楷體" w:eastAsia="標楷體" w:hAnsi="標楷體"/>
          <w:kern w:val="0"/>
        </w:rPr>
        <w:t>組辦理</w:t>
      </w:r>
      <w:r>
        <w:rPr>
          <w:rFonts w:ascii="標楷體" w:eastAsia="標楷體" w:hAnsi="標楷體"/>
          <w:kern w:val="0"/>
        </w:rPr>
        <w:t>)</w:t>
      </w:r>
    </w:p>
    <w:p w14:paraId="3B25A689" w14:textId="27790EDB" w:rsidR="00D003CE" w:rsidRDefault="00172927" w:rsidP="00817298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 w:rsidRPr="00817298">
        <w:rPr>
          <w:rFonts w:eastAsia="標楷體"/>
          <w:kern w:val="0"/>
        </w:rPr>
        <w:t>1</w:t>
      </w:r>
      <w:r w:rsidR="00817298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申請書乙份。</w:t>
      </w:r>
    </w:p>
    <w:p w14:paraId="2E729FBA" w14:textId="0B0ED7CB" w:rsidR="00D003CE" w:rsidRDefault="00172927" w:rsidP="00817298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 w:rsidRPr="00817298">
        <w:rPr>
          <w:rFonts w:eastAsia="標楷體"/>
          <w:kern w:val="0"/>
        </w:rPr>
        <w:t>2</w:t>
      </w:r>
      <w:r w:rsidR="00817298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前一學年成績單乙份。</w:t>
      </w:r>
    </w:p>
    <w:p w14:paraId="3F7CF88E" w14:textId="63288154" w:rsidR="00817298" w:rsidRDefault="00172927" w:rsidP="00817298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 w:rsidRPr="00817298">
        <w:rPr>
          <w:rFonts w:eastAsia="標楷體"/>
          <w:kern w:val="0"/>
        </w:rPr>
        <w:t>3</w:t>
      </w:r>
      <w:r w:rsidR="00817298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社團公共服務佐證資料。</w:t>
      </w:r>
    </w:p>
    <w:p w14:paraId="23F66C14" w14:textId="77777777" w:rsidR="00817298" w:rsidRDefault="00817298" w:rsidP="00817298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 w:hint="eastAsia"/>
          <w:kern w:val="0"/>
        </w:rPr>
      </w:pPr>
    </w:p>
    <w:p w14:paraId="389AE98A" w14:textId="44A54983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第五條</w:t>
      </w:r>
    </w:p>
    <w:p w14:paraId="29FE1EBD" w14:textId="77777777" w:rsidR="00D003CE" w:rsidRDefault="00172927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申請本獎學金，須經本校獎助學金審查會議核定。</w:t>
      </w:r>
    </w:p>
    <w:p w14:paraId="2BD18DE5" w14:textId="77777777" w:rsidR="00817298" w:rsidRDefault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14EDF6B4" w14:textId="4BA13BC4" w:rsidR="00D003CE" w:rsidRDefault="00172927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第六條</w:t>
      </w:r>
    </w:p>
    <w:p w14:paraId="081E1A28" w14:textId="5B1CCE95" w:rsidR="00817298" w:rsidRDefault="00172927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本規定經捐贈人同意後由校長公布實施，修正時亦同。</w:t>
      </w:r>
    </w:p>
    <w:p w14:paraId="7B2E0E01" w14:textId="77777777" w:rsidR="00817298" w:rsidRDefault="00817298">
      <w:pPr>
        <w:widowControl/>
        <w:suppressAutoHyphens w:val="0"/>
        <w:textAlignment w:val="auto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/>
          <w:kern w:val="0"/>
        </w:rPr>
        <w:br w:type="page"/>
      </w:r>
    </w:p>
    <w:p w14:paraId="2B5AF2AE" w14:textId="77777777" w:rsidR="00D003CE" w:rsidRDefault="00D003CE" w:rsidP="00817298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tbl>
      <w:tblPr>
        <w:tblW w:w="103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410"/>
        <w:gridCol w:w="850"/>
        <w:gridCol w:w="1132"/>
        <w:gridCol w:w="679"/>
        <w:gridCol w:w="879"/>
        <w:gridCol w:w="1129"/>
        <w:gridCol w:w="2284"/>
        <w:gridCol w:w="40"/>
      </w:tblGrid>
      <w:tr w:rsidR="00D003CE" w14:paraId="352F5CE0" w14:textId="77777777" w:rsidTr="00817298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trHeight w:val="52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E1DF1" w14:textId="3CD3CB61" w:rsidR="00D003CE" w:rsidRDefault="00172927" w:rsidP="00817298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學年度「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章陳金貴女士紀念獎學金」</w:t>
            </w: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申請表</w:t>
            </w:r>
          </w:p>
        </w:tc>
      </w:tr>
      <w:tr w:rsidR="00D003CE" w14:paraId="6220B84E" w14:textId="77777777" w:rsidTr="00817298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CB4C" w14:textId="77777777" w:rsidR="00D003CE" w:rsidRDefault="0017292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班</w:t>
            </w:r>
            <w:r>
              <w:rPr>
                <w:rFonts w:ascii="標楷體" w:eastAsia="標楷體" w:hAnsi="標楷體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  <w:lang w:eastAsia="zh-HK"/>
              </w:rPr>
              <w:t>級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1F37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5D84" w14:textId="77777777" w:rsidR="00D003CE" w:rsidRDefault="0017292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學號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774F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C9D3" w14:textId="77777777" w:rsidR="00D003CE" w:rsidRDefault="0017292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姓名</w:t>
            </w:r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5900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210F46ED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232D4A38" w14:textId="77777777" w:rsidTr="00817298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69BF" w14:textId="77777777" w:rsidR="00D003CE" w:rsidRDefault="00172927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社團名稱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7CF6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A229" w14:textId="77777777" w:rsidR="00D003CE" w:rsidRDefault="00172927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社團職稱</w:t>
            </w:r>
          </w:p>
        </w:tc>
        <w:tc>
          <w:tcPr>
            <w:tcW w:w="4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F2F6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3FF488B4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4D3ADFE6" w14:textId="77777777" w:rsidTr="00817298">
        <w:tblPrEx>
          <w:tblCellMar>
            <w:top w:w="0" w:type="dxa"/>
            <w:bottom w:w="0" w:type="dxa"/>
          </w:tblCellMar>
        </w:tblPrEx>
        <w:trPr>
          <w:trHeight w:val="56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FE3E" w14:textId="77777777" w:rsidR="00D003CE" w:rsidRDefault="0017292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住宅電話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5754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44F" w14:textId="77777777" w:rsidR="00D003CE" w:rsidRDefault="0017292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手機號碼</w:t>
            </w:r>
          </w:p>
        </w:tc>
        <w:tc>
          <w:tcPr>
            <w:tcW w:w="4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A8AA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72B963E9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06618F39" w14:textId="77777777" w:rsidTr="008172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56F0" w14:textId="77777777" w:rsidR="00D003CE" w:rsidRDefault="00172927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有無請領</w:t>
            </w:r>
          </w:p>
          <w:p w14:paraId="7C9033F6" w14:textId="77777777" w:rsidR="00D003CE" w:rsidRDefault="00172927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其他奬學金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7175" w14:textId="77777777" w:rsidR="00D003CE" w:rsidRDefault="00172927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/>
              </w:rPr>
              <w:t>無</w:t>
            </w:r>
          </w:p>
          <w:p w14:paraId="34DB708B" w14:textId="77777777" w:rsidR="00D003CE" w:rsidRDefault="00172927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/>
              </w:rPr>
              <w:t>有</w:t>
            </w:r>
            <w:r>
              <w:rPr>
                <w:rFonts w:ascii="標楷體" w:eastAsia="標楷體" w:hAnsi="標楷體" w:cs="Times New Roman"/>
              </w:rPr>
              <w:t>/</w:t>
            </w:r>
            <w:r>
              <w:rPr>
                <w:rFonts w:ascii="標楷體" w:eastAsia="標楷體" w:hAnsi="標楷體" w:cs="Times New Roman"/>
              </w:rPr>
              <w:t>已於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/>
              </w:rPr>
              <w:t>年度，請領</w:t>
            </w:r>
            <w:r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 w:cs="Times New Roman"/>
              </w:rPr>
              <w:t>獎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助</w:t>
            </w:r>
            <w:r>
              <w:rPr>
                <w:rFonts w:ascii="標楷體" w:eastAsia="標楷體" w:hAnsi="標楷體" w:cs="Times New Roman"/>
              </w:rPr>
              <w:t>)</w:t>
            </w:r>
            <w:proofErr w:type="gramStart"/>
            <w:r>
              <w:rPr>
                <w:rFonts w:ascii="標楷體" w:eastAsia="標楷體" w:hAnsi="標楷體" w:cs="Times New Roman"/>
              </w:rPr>
              <w:t>學金</w:t>
            </w:r>
            <w:proofErr w:type="gramEnd"/>
          </w:p>
        </w:tc>
        <w:tc>
          <w:tcPr>
            <w:tcW w:w="40" w:type="dxa"/>
          </w:tcPr>
          <w:p w14:paraId="61795292" w14:textId="77777777" w:rsidR="00D003CE" w:rsidRDefault="00D003CE">
            <w:pPr>
              <w:widowControl/>
              <w:textAlignment w:val="auto"/>
            </w:pPr>
          </w:p>
        </w:tc>
      </w:tr>
      <w:tr w:rsidR="00D003CE" w14:paraId="562B2424" w14:textId="77777777" w:rsidTr="008172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29132" w14:textId="77777777" w:rsidR="00817298" w:rsidRDefault="00172927" w:rsidP="00817298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kern w:val="0"/>
              </w:rPr>
            </w:pPr>
            <w:r>
              <w:rPr>
                <w:rFonts w:ascii="標楷體" w:eastAsia="標楷體" w:hAnsi="標楷體" w:cs="Times New Roman"/>
                <w:kern w:val="0"/>
              </w:rPr>
              <w:t>社團</w:t>
            </w:r>
            <w:r>
              <w:rPr>
                <w:rFonts w:ascii="新細明體" w:hAnsi="新細明體" w:cs="Times New Roman"/>
                <w:kern w:val="0"/>
              </w:rPr>
              <w:t>、</w:t>
            </w:r>
            <w:r>
              <w:rPr>
                <w:rFonts w:ascii="標楷體" w:eastAsia="標楷體" w:hAnsi="標楷體" w:cs="Times New Roman"/>
                <w:kern w:val="0"/>
              </w:rPr>
              <w:t>公共服務</w:t>
            </w:r>
          </w:p>
          <w:p w14:paraId="7E7AD7F9" w14:textId="38D8FBCA" w:rsidR="00D003CE" w:rsidRDefault="00172927" w:rsidP="00817298">
            <w:pPr>
              <w:widowControl/>
              <w:jc w:val="center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kern w:val="0"/>
              </w:rPr>
              <w:t>具體</w:t>
            </w:r>
            <w:r>
              <w:rPr>
                <w:rFonts w:ascii="標楷體" w:eastAsia="標楷體" w:hAnsi="標楷體" w:cs="Times New Roman"/>
                <w:kern w:val="0"/>
              </w:rPr>
              <w:t>事績</w:t>
            </w:r>
            <w:r>
              <w:rPr>
                <w:rFonts w:ascii="標楷體" w:eastAsia="標楷體" w:hAnsi="標楷體" w:cs="Times New Roman"/>
                <w:lang w:eastAsia="zh-HK"/>
              </w:rPr>
              <w:t>說明</w:t>
            </w:r>
            <w:proofErr w:type="gramEnd"/>
          </w:p>
        </w:tc>
        <w:tc>
          <w:tcPr>
            <w:tcW w:w="607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6A4F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4678" w14:textId="77777777" w:rsidR="00D003CE" w:rsidRDefault="00172927" w:rsidP="00817298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學業成績</w:t>
            </w:r>
          </w:p>
        </w:tc>
        <w:tc>
          <w:tcPr>
            <w:tcW w:w="40" w:type="dxa"/>
          </w:tcPr>
          <w:p w14:paraId="35674768" w14:textId="77777777" w:rsidR="00D003CE" w:rsidRDefault="00D003CE">
            <w:pPr>
              <w:widowControl/>
              <w:textAlignment w:val="auto"/>
            </w:pPr>
          </w:p>
        </w:tc>
      </w:tr>
      <w:tr w:rsidR="00D003CE" w14:paraId="21F6C370" w14:textId="77777777" w:rsidTr="008172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5E3B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07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DF85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09BE0" w14:textId="77777777" w:rsidR="00D003CE" w:rsidRDefault="00D003CE" w:rsidP="00817298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  <w:p w14:paraId="2518C0CF" w14:textId="77777777" w:rsidR="00D003CE" w:rsidRDefault="00D003CE" w:rsidP="00817298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41A99646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3E51DE27" w14:textId="77777777" w:rsidTr="008172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6885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07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7F13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BDB0" w14:textId="77777777" w:rsidR="00D003CE" w:rsidRDefault="00172927" w:rsidP="00817298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操行成績</w:t>
            </w:r>
          </w:p>
        </w:tc>
        <w:tc>
          <w:tcPr>
            <w:tcW w:w="40" w:type="dxa"/>
          </w:tcPr>
          <w:p w14:paraId="443EF535" w14:textId="77777777" w:rsidR="00D003CE" w:rsidRDefault="00D003CE">
            <w:pPr>
              <w:widowControl/>
              <w:textAlignment w:val="auto"/>
            </w:pPr>
          </w:p>
        </w:tc>
      </w:tr>
      <w:tr w:rsidR="00D003CE" w14:paraId="3EA45BE4" w14:textId="77777777" w:rsidTr="00817298">
        <w:tblPrEx>
          <w:tblCellMar>
            <w:top w:w="0" w:type="dxa"/>
            <w:bottom w:w="0" w:type="dxa"/>
          </w:tblCellMar>
        </w:tblPrEx>
        <w:trPr>
          <w:trHeight w:val="521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4739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07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335E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78EF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  <w:p w14:paraId="76A45637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</w:tcPr>
          <w:p w14:paraId="198C83AE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387D2ABA" w14:textId="77777777" w:rsidTr="00817298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FDB7" w14:textId="77777777" w:rsidR="00D003CE" w:rsidRDefault="00172927" w:rsidP="00817298">
            <w:pPr>
              <w:widowControl/>
              <w:spacing w:before="182" w:after="364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導師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EAF" w14:textId="77777777" w:rsidR="00D003CE" w:rsidRDefault="00D003CE" w:rsidP="00817298">
            <w:pPr>
              <w:widowControl/>
              <w:spacing w:before="182" w:after="50"/>
              <w:jc w:val="center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0B2C" w14:textId="77777777" w:rsidR="00D003CE" w:rsidRPr="00817298" w:rsidRDefault="00172927" w:rsidP="00817298">
            <w:pPr>
              <w:widowControl/>
              <w:spacing w:before="182" w:after="364"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系主任</w:t>
            </w:r>
          </w:p>
        </w:tc>
        <w:tc>
          <w:tcPr>
            <w:tcW w:w="4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6A87" w14:textId="77777777" w:rsidR="00D003CE" w:rsidRDefault="00D003CE" w:rsidP="00817298">
            <w:pPr>
              <w:widowControl/>
              <w:spacing w:after="364"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  <w:tc>
          <w:tcPr>
            <w:tcW w:w="40" w:type="dxa"/>
          </w:tcPr>
          <w:p w14:paraId="245DAB31" w14:textId="77777777" w:rsidR="00D003CE" w:rsidRDefault="00D003CE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D003CE" w14:paraId="56AB6FE0" w14:textId="77777777" w:rsidTr="00817298">
        <w:tblPrEx>
          <w:tblCellMar>
            <w:top w:w="0" w:type="dxa"/>
            <w:bottom w:w="0" w:type="dxa"/>
          </w:tblCellMar>
        </w:tblPrEx>
        <w:trPr>
          <w:trHeight w:val="85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F6B1" w14:textId="77777777" w:rsidR="00D003CE" w:rsidRDefault="00172927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課指組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A4F7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  <w:tc>
          <w:tcPr>
            <w:tcW w:w="40" w:type="dxa"/>
          </w:tcPr>
          <w:p w14:paraId="79F56833" w14:textId="77777777" w:rsidR="00D003CE" w:rsidRDefault="00D003CE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</w:tr>
      <w:tr w:rsidR="00D003CE" w14:paraId="7196F610" w14:textId="77777777" w:rsidTr="00817298">
        <w:tblPrEx>
          <w:tblCellMar>
            <w:top w:w="0" w:type="dxa"/>
            <w:bottom w:w="0" w:type="dxa"/>
          </w:tblCellMar>
        </w:tblPrEx>
        <w:trPr>
          <w:trHeight w:val="73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FCE41" w14:textId="77777777" w:rsidR="00D003CE" w:rsidRDefault="00172927" w:rsidP="00817298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備註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39FA" w14:textId="77777777" w:rsidR="00D003CE" w:rsidRDefault="00172927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申請者請檢附前學年成績單，連同申請表、佐證資料於</w:t>
            </w:r>
            <w:r>
              <w:rPr>
                <w:rFonts w:ascii="標楷體" w:eastAsia="標楷體" w:hAnsi="標楷體" w:cs="Times New Roman"/>
              </w:rPr>
              <w:t>10/31</w:t>
            </w:r>
            <w:r>
              <w:rPr>
                <w:rFonts w:ascii="標楷體" w:eastAsia="標楷體" w:hAnsi="標楷體" w:cs="Times New Roman"/>
              </w:rPr>
              <w:t>前</w:t>
            </w:r>
            <w:r>
              <w:rPr>
                <w:rFonts w:ascii="標楷體" w:eastAsia="標楷體" w:hAnsi="標楷體" w:cs="Times New Roman"/>
                <w:lang w:eastAsia="zh-HK"/>
              </w:rPr>
              <w:t>送至課外活動組</w:t>
            </w:r>
            <w:r>
              <w:rPr>
                <w:rFonts w:ascii="標楷體" w:eastAsia="標楷體" w:hAnsi="標楷體" w:cs="Times New Roman"/>
              </w:rPr>
              <w:t>(A118</w:t>
            </w:r>
            <w:r>
              <w:rPr>
                <w:rFonts w:ascii="標楷體" w:eastAsia="標楷體" w:hAnsi="標楷體" w:cs="Times New Roman"/>
              </w:rPr>
              <w:t>教室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，逾期不候。</w:t>
            </w:r>
          </w:p>
        </w:tc>
        <w:tc>
          <w:tcPr>
            <w:tcW w:w="40" w:type="dxa"/>
          </w:tcPr>
          <w:p w14:paraId="4F6505A9" w14:textId="77777777" w:rsidR="00D003CE" w:rsidRDefault="00D003CE">
            <w:pPr>
              <w:widowControl/>
              <w:textAlignment w:val="auto"/>
            </w:pPr>
          </w:p>
        </w:tc>
      </w:tr>
    </w:tbl>
    <w:p w14:paraId="476AC391" w14:textId="5E4B76BE" w:rsidR="00D003CE" w:rsidRDefault="00D003CE">
      <w:pPr>
        <w:pStyle w:val="Standard"/>
      </w:pPr>
    </w:p>
    <w:p w14:paraId="6607D0F4" w14:textId="77777777" w:rsidR="00817298" w:rsidRDefault="00817298" w:rsidP="00817298">
      <w:pPr>
        <w:pStyle w:val="Standard"/>
        <w:rPr>
          <w:rFonts w:ascii="標楷體" w:eastAsia="標楷體" w:hAnsi="標楷體"/>
        </w:rPr>
      </w:pPr>
      <w:r w:rsidRPr="00124132">
        <w:rPr>
          <w:rFonts w:ascii="標楷體" w:eastAsia="標楷體" w:hAnsi="標楷體"/>
        </w:rPr>
        <w:t>【完整修訂歷程】</w:t>
      </w:r>
    </w:p>
    <w:p w14:paraId="54E80EB6" w14:textId="77777777" w:rsidR="00817298" w:rsidRDefault="00817298" w:rsidP="00817298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</w:t>
      </w:r>
      <w:r w:rsidRPr="00230A20">
        <w:rPr>
          <w:rFonts w:ascii="標楷體" w:eastAsia="標楷體" w:hAnsi="標楷體"/>
        </w:rPr>
        <w:t>民國</w:t>
      </w:r>
      <w:r w:rsidRPr="00256CF8">
        <w:rPr>
          <w:rFonts w:eastAsia="標楷體"/>
        </w:rPr>
        <w:t>111</w:t>
      </w:r>
      <w:r w:rsidRPr="00230A20">
        <w:rPr>
          <w:rFonts w:ascii="標楷體" w:eastAsia="標楷體" w:hAnsi="標楷體"/>
        </w:rPr>
        <w:t>年</w:t>
      </w:r>
      <w:r w:rsidRPr="00256CF8">
        <w:rPr>
          <w:rFonts w:eastAsia="標楷體"/>
        </w:rPr>
        <w:t>09</w:t>
      </w:r>
      <w:r w:rsidRPr="00230A20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訂定</w:t>
      </w:r>
    </w:p>
    <w:p w14:paraId="65892F6F" w14:textId="77777777" w:rsidR="00817298" w:rsidRPr="00124132" w:rsidRDefault="00817298" w:rsidP="00817298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</w:t>
      </w:r>
      <w:r w:rsidRPr="00230A20">
        <w:rPr>
          <w:rFonts w:ascii="標楷體" w:eastAsia="標楷體" w:hAnsi="標楷體"/>
        </w:rPr>
        <w:t>民國</w:t>
      </w:r>
      <w:r w:rsidRPr="00256CF8">
        <w:rPr>
          <w:rFonts w:eastAsia="標楷體"/>
        </w:rPr>
        <w:t>111</w:t>
      </w:r>
      <w:r w:rsidRPr="00230A20">
        <w:rPr>
          <w:rFonts w:ascii="標楷體" w:eastAsia="標楷體" w:hAnsi="標楷體"/>
        </w:rPr>
        <w:t>年</w:t>
      </w:r>
      <w:r>
        <w:rPr>
          <w:rFonts w:eastAsia="標楷體" w:hint="eastAsia"/>
        </w:rPr>
        <w:t>10</w:t>
      </w:r>
      <w:r w:rsidRPr="00230A20">
        <w:rPr>
          <w:rFonts w:ascii="標楷體" w:eastAsia="標楷體" w:hAnsi="標楷體"/>
        </w:rPr>
        <w:t>月</w:t>
      </w:r>
      <w:r w:rsidRPr="00124132">
        <w:rPr>
          <w:rFonts w:eastAsia="標楷體"/>
        </w:rPr>
        <w:t>05</w:t>
      </w:r>
      <w:r>
        <w:rPr>
          <w:rFonts w:ascii="標楷體" w:eastAsia="標楷體" w:hAnsi="標楷體" w:hint="eastAsia"/>
        </w:rPr>
        <w:t>日獎助學金審核會議修正通過</w:t>
      </w:r>
    </w:p>
    <w:p w14:paraId="1017398F" w14:textId="77777777" w:rsidR="00817298" w:rsidRPr="00817298" w:rsidRDefault="00817298">
      <w:pPr>
        <w:pStyle w:val="Standard"/>
        <w:rPr>
          <w:rFonts w:hint="eastAsia"/>
        </w:rPr>
      </w:pPr>
    </w:p>
    <w:sectPr w:rsidR="00817298" w:rsidRPr="00817298" w:rsidSect="00C33099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29BE" w14:textId="77777777" w:rsidR="00172927" w:rsidRDefault="00172927">
      <w:r>
        <w:separator/>
      </w:r>
    </w:p>
  </w:endnote>
  <w:endnote w:type="continuationSeparator" w:id="0">
    <w:p w14:paraId="78C23CDB" w14:textId="77777777" w:rsidR="00172927" w:rsidRDefault="0017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84FB9" w14:textId="77777777" w:rsidR="00172927" w:rsidRDefault="00172927">
      <w:r>
        <w:rPr>
          <w:color w:val="000000"/>
        </w:rPr>
        <w:separator/>
      </w:r>
    </w:p>
  </w:footnote>
  <w:footnote w:type="continuationSeparator" w:id="0">
    <w:p w14:paraId="2D86AEDD" w14:textId="77777777" w:rsidR="00172927" w:rsidRDefault="00172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2C66"/>
    <w:multiLevelType w:val="multilevel"/>
    <w:tmpl w:val="E0409D1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03CE"/>
    <w:rsid w:val="00172927"/>
    <w:rsid w:val="00817298"/>
    <w:rsid w:val="00C33099"/>
    <w:rsid w:val="00D0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FA953"/>
  <w15:docId w15:val="{EC141249-BD1F-4B2B-A722-8381A98D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" w:hAnsi="Times New Roman" w:cs="Times New Roman"/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劉玉萍</dc:creator>
  <cp:lastModifiedBy>胡芸瑄</cp:lastModifiedBy>
  <cp:revision>2</cp:revision>
  <cp:lastPrinted>2023-09-18T06:08:00Z</cp:lastPrinted>
  <dcterms:created xsi:type="dcterms:W3CDTF">2026-07-15T03:46:00Z</dcterms:created>
  <dcterms:modified xsi:type="dcterms:W3CDTF">2026-07-15T03:46:00Z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